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B9E" w:rsidRPr="00D54CAA" w:rsidRDefault="00124FF3" w:rsidP="004B55BC">
      <w:pPr>
        <w:pStyle w:val="Ingenafstand"/>
        <w:rPr>
          <w:rStyle w:val="Overskrift1Tegn"/>
          <w:rFonts w:ascii="Calibri" w:hAnsi="Calibri"/>
          <w:b w:val="0"/>
          <w:iCs/>
          <w:kern w:val="0"/>
          <w:sz w:val="32"/>
          <w:szCs w:val="32"/>
          <w:lang w:eastAsia="en-US"/>
        </w:rPr>
      </w:pPr>
      <w:r w:rsidRPr="00D54CAA">
        <w:rPr>
          <w:b/>
          <w:iCs/>
          <w:sz w:val="32"/>
          <w:szCs w:val="32"/>
        </w:rPr>
        <w:t>Skema til slutregnskab</w:t>
      </w:r>
    </w:p>
    <w:p w:rsidR="00B70042" w:rsidRPr="00453674" w:rsidRDefault="008601C8" w:rsidP="004B55BC">
      <w:pPr>
        <w:rPr>
          <w:b/>
          <w:bCs/>
          <w:iCs/>
        </w:rPr>
      </w:pPr>
      <w:r>
        <w:rPr>
          <w:b/>
          <w:bCs/>
          <w:iCs/>
        </w:rPr>
        <w:t>InnoFounder</w:t>
      </w:r>
      <w:bookmarkStart w:id="0" w:name="_GoBack"/>
      <w:bookmarkEnd w:id="0"/>
    </w:p>
    <w:p w:rsidR="00B70042" w:rsidRPr="00D54CAA" w:rsidRDefault="00B70042" w:rsidP="004B55BC">
      <w:pPr>
        <w:rPr>
          <w:b/>
          <w:bCs/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27"/>
        <w:gridCol w:w="4801"/>
      </w:tblGrid>
      <w:tr w:rsidR="002D553D" w:rsidRPr="00D54CAA" w:rsidTr="002D553D">
        <w:tc>
          <w:tcPr>
            <w:tcW w:w="4889" w:type="dxa"/>
          </w:tcPr>
          <w:p w:rsidR="002D553D" w:rsidRDefault="002D553D" w:rsidP="004B55BC">
            <w:pPr>
              <w:rPr>
                <w:b/>
                <w:bCs/>
                <w:iCs/>
              </w:rPr>
            </w:pPr>
            <w:r w:rsidRPr="00D54CAA">
              <w:rPr>
                <w:b/>
                <w:bCs/>
                <w:iCs/>
              </w:rPr>
              <w:t xml:space="preserve">Sagsnummer 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2D553D" w:rsidRPr="00D54CAA" w:rsidRDefault="002D553D" w:rsidP="004B55BC">
            <w:pPr>
              <w:rPr>
                <w:b/>
                <w:bCs/>
                <w:iCs/>
              </w:rPr>
            </w:pPr>
          </w:p>
        </w:tc>
      </w:tr>
      <w:tr w:rsidR="002D553D" w:rsidRPr="00D54CAA" w:rsidTr="002D553D">
        <w:tc>
          <w:tcPr>
            <w:tcW w:w="4889" w:type="dxa"/>
          </w:tcPr>
          <w:p w:rsidR="002D553D" w:rsidRDefault="0097368C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Projekt</w:t>
            </w:r>
            <w:r w:rsidR="002D553D" w:rsidRPr="00D54CAA">
              <w:rPr>
                <w:b/>
                <w:bCs/>
                <w:iCs/>
              </w:rPr>
              <w:t>periode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2D553D" w:rsidRPr="00D54CAA" w:rsidRDefault="002D553D" w:rsidP="004B55BC">
            <w:pPr>
              <w:rPr>
                <w:b/>
                <w:bCs/>
                <w:iCs/>
              </w:rPr>
            </w:pPr>
          </w:p>
        </w:tc>
      </w:tr>
      <w:tr w:rsidR="002D553D" w:rsidRPr="00D54CAA" w:rsidTr="002D553D">
        <w:tc>
          <w:tcPr>
            <w:tcW w:w="4889" w:type="dxa"/>
          </w:tcPr>
          <w:p w:rsidR="002D553D" w:rsidRDefault="00197991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Navn på </w:t>
            </w:r>
            <w:r w:rsidR="008601C8">
              <w:rPr>
                <w:b/>
                <w:bCs/>
                <w:iCs/>
              </w:rPr>
              <w:t>InnoFounder</w:t>
            </w:r>
            <w:r w:rsidR="002D553D" w:rsidRPr="00D54CAA">
              <w:rPr>
                <w:b/>
                <w:bCs/>
                <w:iCs/>
              </w:rPr>
              <w:t xml:space="preserve"> 1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2D553D" w:rsidRPr="00D54CAA" w:rsidRDefault="002D553D" w:rsidP="004B55BC">
            <w:pPr>
              <w:rPr>
                <w:b/>
                <w:bCs/>
                <w:iCs/>
              </w:rPr>
            </w:pPr>
          </w:p>
        </w:tc>
      </w:tr>
      <w:tr w:rsidR="002D553D" w:rsidRPr="00D54CAA" w:rsidTr="002D553D">
        <w:tc>
          <w:tcPr>
            <w:tcW w:w="4889" w:type="dxa"/>
          </w:tcPr>
          <w:p w:rsidR="002D553D" w:rsidRDefault="00197991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Navn på </w:t>
            </w:r>
            <w:r w:rsidR="008601C8">
              <w:rPr>
                <w:b/>
                <w:bCs/>
                <w:iCs/>
              </w:rPr>
              <w:t>InnoFounder</w:t>
            </w:r>
            <w:r w:rsidR="002D553D" w:rsidRPr="00D54CAA">
              <w:rPr>
                <w:b/>
                <w:bCs/>
                <w:iCs/>
              </w:rPr>
              <w:t xml:space="preserve"> 2 (hvis relevant)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2D553D" w:rsidRPr="00D54CAA" w:rsidRDefault="002D553D" w:rsidP="004B55BC">
            <w:pPr>
              <w:rPr>
                <w:b/>
                <w:bCs/>
                <w:iCs/>
              </w:rPr>
            </w:pPr>
          </w:p>
        </w:tc>
      </w:tr>
      <w:tr w:rsidR="002D553D" w:rsidRPr="00D54CAA" w:rsidTr="002D553D">
        <w:tc>
          <w:tcPr>
            <w:tcW w:w="4889" w:type="dxa"/>
          </w:tcPr>
          <w:p w:rsidR="002D553D" w:rsidRDefault="00197991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Navn på </w:t>
            </w:r>
            <w:r w:rsidR="008601C8">
              <w:rPr>
                <w:b/>
                <w:bCs/>
                <w:iCs/>
              </w:rPr>
              <w:t>InnoFounder</w:t>
            </w:r>
            <w:r w:rsidR="002D553D" w:rsidRPr="00D54CAA">
              <w:rPr>
                <w:b/>
                <w:bCs/>
                <w:iCs/>
              </w:rPr>
              <w:t xml:space="preserve"> 3 (hvis relevant)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2D553D" w:rsidRPr="00D54CAA" w:rsidRDefault="002D553D" w:rsidP="004B55BC">
            <w:pPr>
              <w:rPr>
                <w:b/>
                <w:bCs/>
                <w:iCs/>
              </w:rPr>
            </w:pPr>
          </w:p>
        </w:tc>
      </w:tr>
      <w:tr w:rsidR="0059212A" w:rsidRPr="00D54CAA" w:rsidTr="002D553D">
        <w:tc>
          <w:tcPr>
            <w:tcW w:w="4889" w:type="dxa"/>
          </w:tcPr>
          <w:p w:rsidR="0059212A" w:rsidRDefault="0059212A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Virksomhedens navn</w:t>
            </w:r>
            <w:r w:rsidR="00C01C76">
              <w:rPr>
                <w:b/>
                <w:bCs/>
                <w:iCs/>
              </w:rPr>
              <w:t xml:space="preserve"> og CVR nummer (hvis der er etableret virksomhed)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4889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</w:tr>
    </w:tbl>
    <w:p w:rsidR="00124FF3" w:rsidRPr="00D54CAA" w:rsidRDefault="00124FF3" w:rsidP="004B55BC">
      <w:pPr>
        <w:rPr>
          <w:b/>
          <w:bCs/>
          <w:iCs/>
        </w:rPr>
      </w:pPr>
    </w:p>
    <w:p w:rsidR="002D553D" w:rsidRPr="00352362" w:rsidRDefault="00352362" w:rsidP="004B55BC">
      <w:pPr>
        <w:rPr>
          <w:bCs/>
          <w:iCs/>
        </w:rPr>
      </w:pPr>
      <w:r>
        <w:rPr>
          <w:bCs/>
          <w:iCs/>
        </w:rPr>
        <w:t xml:space="preserve">Nedenfor anføres de udgifter, </w:t>
      </w:r>
      <w:r w:rsidR="008601C8">
        <w:rPr>
          <w:bCs/>
          <w:iCs/>
        </w:rPr>
        <w:t>du</w:t>
      </w:r>
      <w:r>
        <w:rPr>
          <w:bCs/>
          <w:iCs/>
        </w:rPr>
        <w:t xml:space="preserve"> har haft i projektperioden. Udgifterne opdeles på de to udgiftstyper – hhv. den månedlige ydelse og det særlige tilskud. Hvis det særlige tilskud er udbetalt til </w:t>
      </w:r>
      <w:r w:rsidR="008601C8">
        <w:rPr>
          <w:bCs/>
          <w:iCs/>
        </w:rPr>
        <w:t>dig personligt</w:t>
      </w:r>
      <w:r>
        <w:rPr>
          <w:bCs/>
          <w:iCs/>
        </w:rPr>
        <w:t>, anføres det under ”Udgift</w:t>
      </w:r>
      <w:r w:rsidR="008601C8">
        <w:rPr>
          <w:bCs/>
          <w:iCs/>
        </w:rPr>
        <w:t>er til InnoFounder</w:t>
      </w:r>
      <w:r>
        <w:rPr>
          <w:bCs/>
          <w:iCs/>
        </w:rPr>
        <w:t xml:space="preserve">”. Hvis det er udbetalt til virksomheden, anføres det under ”Udgifter til virksomheden”. </w:t>
      </w:r>
    </w:p>
    <w:p w:rsidR="00352362" w:rsidRPr="00D54CAA" w:rsidRDefault="00352362" w:rsidP="004B55BC">
      <w:pPr>
        <w:rPr>
          <w:b/>
          <w:bCs/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40"/>
        <w:gridCol w:w="1457"/>
        <w:gridCol w:w="1414"/>
        <w:gridCol w:w="1415"/>
        <w:gridCol w:w="1554"/>
        <w:gridCol w:w="1948"/>
      </w:tblGrid>
      <w:tr w:rsidR="00A35EBF" w:rsidRPr="00D54CAA" w:rsidTr="0021405A">
        <w:tc>
          <w:tcPr>
            <w:tcW w:w="1902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  <w:r w:rsidRPr="00D54CAA">
              <w:rPr>
                <w:b/>
                <w:bCs/>
                <w:iCs/>
              </w:rPr>
              <w:t>Udgiftstyper</w:t>
            </w:r>
          </w:p>
        </w:tc>
        <w:tc>
          <w:tcPr>
            <w:tcW w:w="1467" w:type="dxa"/>
          </w:tcPr>
          <w:p w:rsidR="0059212A" w:rsidRPr="00D54CAA" w:rsidRDefault="00A35EBF" w:rsidP="008601C8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Udgifter for </w:t>
            </w:r>
            <w:r w:rsidR="008601C8">
              <w:rPr>
                <w:b/>
                <w:bCs/>
                <w:iCs/>
              </w:rPr>
              <w:t>InnoFounder</w:t>
            </w:r>
            <w:r w:rsidR="0059212A">
              <w:rPr>
                <w:b/>
                <w:bCs/>
                <w:iCs/>
              </w:rPr>
              <w:t xml:space="preserve"> 1</w:t>
            </w:r>
          </w:p>
        </w:tc>
        <w:tc>
          <w:tcPr>
            <w:tcW w:w="1417" w:type="dxa"/>
          </w:tcPr>
          <w:p w:rsidR="0059212A" w:rsidRPr="00D54CAA" w:rsidRDefault="00A35EBF" w:rsidP="008601C8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Udgifter for </w:t>
            </w:r>
            <w:r w:rsidR="008601C8">
              <w:rPr>
                <w:b/>
                <w:bCs/>
                <w:iCs/>
              </w:rPr>
              <w:t>InnoFounder</w:t>
            </w:r>
            <w:r w:rsidR="0059212A">
              <w:rPr>
                <w:b/>
                <w:bCs/>
                <w:iCs/>
              </w:rPr>
              <w:t xml:space="preserve"> 2 (hvis relevant)</w:t>
            </w:r>
          </w:p>
        </w:tc>
        <w:tc>
          <w:tcPr>
            <w:tcW w:w="1418" w:type="dxa"/>
          </w:tcPr>
          <w:p w:rsidR="0059212A" w:rsidRPr="00D54CAA" w:rsidRDefault="00A35EBF" w:rsidP="008601C8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Udgifter for </w:t>
            </w:r>
            <w:r w:rsidR="008601C8">
              <w:rPr>
                <w:b/>
                <w:bCs/>
                <w:iCs/>
              </w:rPr>
              <w:t>InnoFounder</w:t>
            </w:r>
            <w:r w:rsidR="0059212A">
              <w:rPr>
                <w:b/>
                <w:bCs/>
                <w:iCs/>
              </w:rPr>
              <w:t xml:space="preserve"> 3 (hvis relevant)</w:t>
            </w:r>
          </w:p>
        </w:tc>
        <w:tc>
          <w:tcPr>
            <w:tcW w:w="1559" w:type="dxa"/>
          </w:tcPr>
          <w:p w:rsidR="0059212A" w:rsidRPr="00D54CAA" w:rsidRDefault="00A35EBF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Udgifter for v</w:t>
            </w:r>
            <w:r w:rsidR="0059212A">
              <w:rPr>
                <w:b/>
                <w:bCs/>
                <w:iCs/>
              </w:rPr>
              <w:t>irksomheden (hvis relevant)</w:t>
            </w:r>
          </w:p>
        </w:tc>
        <w:tc>
          <w:tcPr>
            <w:tcW w:w="2091" w:type="dxa"/>
          </w:tcPr>
          <w:p w:rsidR="0059212A" w:rsidRDefault="0059212A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Samlede udgifter</w:t>
            </w:r>
          </w:p>
        </w:tc>
      </w:tr>
      <w:tr w:rsidR="00A35EBF" w:rsidRPr="00D54CAA" w:rsidTr="0021405A">
        <w:tc>
          <w:tcPr>
            <w:tcW w:w="1902" w:type="dxa"/>
          </w:tcPr>
          <w:p w:rsidR="0059212A" w:rsidRDefault="0059212A" w:rsidP="004B55BC">
            <w:pPr>
              <w:rPr>
                <w:bCs/>
                <w:iCs/>
              </w:rPr>
            </w:pPr>
            <w:r w:rsidRPr="00D54CAA">
              <w:rPr>
                <w:bCs/>
                <w:iCs/>
              </w:rPr>
              <w:t xml:space="preserve">Månedlig ydelse (15.000 kr. pr. måned pr. </w:t>
            </w:r>
            <w:r w:rsidR="008601C8">
              <w:rPr>
                <w:bCs/>
                <w:iCs/>
              </w:rPr>
              <w:t>InnoFounder</w:t>
            </w:r>
            <w:r w:rsidRPr="00D54CAA">
              <w:rPr>
                <w:bCs/>
                <w:iCs/>
              </w:rPr>
              <w:t>)</w:t>
            </w:r>
          </w:p>
          <w:p w:rsidR="0059212A" w:rsidRPr="00D54CAA" w:rsidRDefault="0059212A" w:rsidP="004B55BC">
            <w:pPr>
              <w:rPr>
                <w:bCs/>
                <w:iCs/>
              </w:rPr>
            </w:pPr>
          </w:p>
        </w:tc>
        <w:tc>
          <w:tcPr>
            <w:tcW w:w="146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8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559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2091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</w:tr>
      <w:tr w:rsidR="00A35EBF" w:rsidRPr="00D54CAA" w:rsidTr="0021405A">
        <w:trPr>
          <w:trHeight w:val="888"/>
        </w:trPr>
        <w:tc>
          <w:tcPr>
            <w:tcW w:w="1902" w:type="dxa"/>
          </w:tcPr>
          <w:p w:rsidR="0059212A" w:rsidRPr="00D54CAA" w:rsidRDefault="0059212A" w:rsidP="004B55BC">
            <w:pPr>
              <w:rPr>
                <w:bCs/>
                <w:iCs/>
              </w:rPr>
            </w:pPr>
            <w:r w:rsidRPr="00D54CAA">
              <w:rPr>
                <w:bCs/>
                <w:iCs/>
              </w:rPr>
              <w:t>Særlig</w:t>
            </w:r>
            <w:r w:rsidR="00E76E2A">
              <w:rPr>
                <w:bCs/>
                <w:iCs/>
              </w:rPr>
              <w:t>t</w:t>
            </w:r>
            <w:r w:rsidRPr="00D54CAA">
              <w:rPr>
                <w:bCs/>
                <w:iCs/>
              </w:rPr>
              <w:t xml:space="preserve"> tilskud</w:t>
            </w:r>
            <w:r w:rsidR="00667DFB" w:rsidRPr="00D54CAA">
              <w:rPr>
                <w:bCs/>
                <w:iCs/>
              </w:rPr>
              <w:t xml:space="preserve"> </w:t>
            </w:r>
            <w:r w:rsidR="00657E7F">
              <w:rPr>
                <w:bCs/>
                <w:iCs/>
              </w:rPr>
              <w:t>(50</w:t>
            </w:r>
            <w:r w:rsidRPr="00D54CAA">
              <w:rPr>
                <w:bCs/>
                <w:iCs/>
              </w:rPr>
              <w:t xml:space="preserve">.000 kr. pr. </w:t>
            </w:r>
            <w:r w:rsidR="008601C8">
              <w:rPr>
                <w:bCs/>
                <w:iCs/>
              </w:rPr>
              <w:t>InnoFounder</w:t>
            </w:r>
            <w:r w:rsidRPr="00D54CAA">
              <w:rPr>
                <w:bCs/>
                <w:iCs/>
              </w:rPr>
              <w:t>)</w:t>
            </w:r>
          </w:p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6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8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559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2091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</w:tr>
      <w:tr w:rsidR="00A35EBF" w:rsidRPr="00D54CAA" w:rsidTr="0021405A">
        <w:tc>
          <w:tcPr>
            <w:tcW w:w="1902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  <w:r w:rsidRPr="00D54CAA">
              <w:rPr>
                <w:b/>
                <w:bCs/>
                <w:iCs/>
              </w:rPr>
              <w:t>I alt</w:t>
            </w:r>
          </w:p>
          <w:p w:rsidR="0059212A" w:rsidRPr="00D54CAA" w:rsidRDefault="0059212A" w:rsidP="004B55BC">
            <w:pPr>
              <w:rPr>
                <w:bCs/>
                <w:iCs/>
              </w:rPr>
            </w:pPr>
          </w:p>
        </w:tc>
        <w:tc>
          <w:tcPr>
            <w:tcW w:w="146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7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418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1559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  <w:tc>
          <w:tcPr>
            <w:tcW w:w="2091" w:type="dxa"/>
          </w:tcPr>
          <w:p w:rsidR="0059212A" w:rsidRPr="00D54CAA" w:rsidRDefault="0059212A" w:rsidP="004B55BC">
            <w:pPr>
              <w:rPr>
                <w:b/>
                <w:bCs/>
                <w:iCs/>
              </w:rPr>
            </w:pPr>
          </w:p>
        </w:tc>
      </w:tr>
    </w:tbl>
    <w:p w:rsidR="0059212A" w:rsidRDefault="0059212A" w:rsidP="004B55BC">
      <w:pPr>
        <w:rPr>
          <w:b/>
          <w:bCs/>
          <w:iCs/>
        </w:rPr>
      </w:pPr>
    </w:p>
    <w:p w:rsidR="00667DFB" w:rsidRDefault="008601C8" w:rsidP="004B55BC">
      <w:pPr>
        <w:rPr>
          <w:b/>
          <w:bCs/>
          <w:iCs/>
        </w:rPr>
      </w:pPr>
      <w:r>
        <w:rPr>
          <w:bCs/>
          <w:iCs/>
        </w:rPr>
        <w:t>Vær opmærksom på, at du</w:t>
      </w:r>
      <w:r w:rsidR="00667DFB">
        <w:rPr>
          <w:bCs/>
          <w:iCs/>
        </w:rPr>
        <w:t xml:space="preserve"> er forpligtet</w:t>
      </w:r>
      <w:r w:rsidR="00667DFB" w:rsidRPr="0059212A">
        <w:rPr>
          <w:bCs/>
          <w:iCs/>
        </w:rPr>
        <w:t xml:space="preserve"> til at gemme </w:t>
      </w:r>
      <w:r w:rsidR="00667DFB">
        <w:rPr>
          <w:bCs/>
          <w:iCs/>
        </w:rPr>
        <w:t>dokumentation for afholdte udgifter</w:t>
      </w:r>
      <w:r w:rsidR="00AD0ED9">
        <w:rPr>
          <w:bCs/>
          <w:iCs/>
        </w:rPr>
        <w:t xml:space="preserve"> under det særlige tilskud</w:t>
      </w:r>
      <w:r w:rsidR="00667DFB">
        <w:rPr>
          <w:bCs/>
          <w:iCs/>
        </w:rPr>
        <w:t xml:space="preserve"> i minimim et år</w:t>
      </w:r>
      <w:r w:rsidR="00667DFB" w:rsidRPr="00AC0389">
        <w:rPr>
          <w:bCs/>
          <w:i/>
          <w:iCs/>
        </w:rPr>
        <w:t xml:space="preserve"> efter</w:t>
      </w:r>
      <w:r w:rsidR="00667DFB">
        <w:rPr>
          <w:bCs/>
          <w:iCs/>
        </w:rPr>
        <w:t xml:space="preserve"> endt projektperiode. I den periode har Innovationsfonden til enhver tid mulighed for at afkræve en kopi af denne dokumentation. Såfremt </w:t>
      </w:r>
      <w:r>
        <w:rPr>
          <w:bCs/>
          <w:iCs/>
        </w:rPr>
        <w:t>du</w:t>
      </w:r>
      <w:r w:rsidR="00667DFB">
        <w:rPr>
          <w:bCs/>
          <w:iCs/>
        </w:rPr>
        <w:t xml:space="preserve"> ikke kan fremvise dokumentationen</w:t>
      </w:r>
      <w:r w:rsidR="00AD0ED9">
        <w:rPr>
          <w:bCs/>
          <w:iCs/>
        </w:rPr>
        <w:t>,</w:t>
      </w:r>
      <w:r w:rsidR="00667DFB">
        <w:rPr>
          <w:bCs/>
          <w:iCs/>
        </w:rPr>
        <w:t xml:space="preserve"> kan Innovationsfonden kræve, at tilskuddet helt eller delvist skal tilbagebetales.</w:t>
      </w:r>
    </w:p>
    <w:p w:rsidR="00352362" w:rsidRDefault="00352362" w:rsidP="004B55BC">
      <w:pPr>
        <w:rPr>
          <w:b/>
          <w:bCs/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54CAA" w:rsidTr="00D54CAA">
        <w:tc>
          <w:tcPr>
            <w:tcW w:w="9778" w:type="dxa"/>
          </w:tcPr>
          <w:p w:rsidR="00D54CAA" w:rsidRDefault="00D54CAA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Eventuelle kommentarer til regnskabet</w:t>
            </w:r>
          </w:p>
        </w:tc>
      </w:tr>
      <w:tr w:rsidR="00D54CAA" w:rsidTr="00D54CAA">
        <w:tc>
          <w:tcPr>
            <w:tcW w:w="9778" w:type="dxa"/>
          </w:tcPr>
          <w:p w:rsidR="00352362" w:rsidRDefault="00352362" w:rsidP="004B55B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br/>
            </w:r>
          </w:p>
          <w:p w:rsidR="00352362" w:rsidRDefault="00352362" w:rsidP="004B55BC">
            <w:pPr>
              <w:rPr>
                <w:b/>
                <w:bCs/>
                <w:iCs/>
              </w:rPr>
            </w:pPr>
          </w:p>
        </w:tc>
      </w:tr>
    </w:tbl>
    <w:p w:rsidR="00D54CAA" w:rsidRDefault="00D54CAA" w:rsidP="004B55BC">
      <w:pPr>
        <w:rPr>
          <w:b/>
          <w:bCs/>
          <w:iCs/>
        </w:rPr>
      </w:pPr>
    </w:p>
    <w:p w:rsidR="00D54CAA" w:rsidRPr="00E24536" w:rsidRDefault="00EF310B" w:rsidP="00AD0ED9">
      <w:pPr>
        <w:spacing w:after="200" w:line="276" w:lineRule="auto"/>
        <w:rPr>
          <w:bCs/>
          <w:iCs/>
        </w:rPr>
      </w:pPr>
      <w:r>
        <w:rPr>
          <w:bCs/>
          <w:iCs/>
        </w:rPr>
        <w:lastRenderedPageBreak/>
        <w:t>Jeg</w:t>
      </w:r>
      <w:r w:rsidR="00E24536">
        <w:rPr>
          <w:bCs/>
          <w:iCs/>
        </w:rPr>
        <w:t xml:space="preserve"> skriver under på, at ovenstående oplysninger er ko</w:t>
      </w:r>
      <w:r w:rsidR="00193F39">
        <w:rPr>
          <w:bCs/>
          <w:iCs/>
        </w:rPr>
        <w:t>rrekte, og at det udbetalte tilskud</w:t>
      </w:r>
      <w:r w:rsidR="00E24536">
        <w:rPr>
          <w:bCs/>
          <w:iCs/>
        </w:rPr>
        <w:t xml:space="preserve"> er anvendt i overensstemmelse med Innovationsfo</w:t>
      </w:r>
      <w:r w:rsidR="000A2433">
        <w:rPr>
          <w:bCs/>
          <w:iCs/>
        </w:rPr>
        <w:t>ndens retningslinjer.</w:t>
      </w:r>
    </w:p>
    <w:p w:rsidR="006D22AB" w:rsidRDefault="006D22AB" w:rsidP="00D07502">
      <w:pPr>
        <w:rPr>
          <w:b/>
          <w:bCs/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71"/>
        <w:gridCol w:w="8257"/>
      </w:tblGrid>
      <w:tr w:rsidR="00AD0ED9" w:rsidTr="009141A6">
        <w:tc>
          <w:tcPr>
            <w:tcW w:w="1384" w:type="dxa"/>
          </w:tcPr>
          <w:p w:rsidR="00AD0ED9" w:rsidRPr="00AD0ED9" w:rsidRDefault="00AD0ED9" w:rsidP="00D07502">
            <w:pPr>
              <w:rPr>
                <w:bCs/>
                <w:iCs/>
              </w:rPr>
            </w:pPr>
            <w:r w:rsidRPr="00AD0ED9">
              <w:rPr>
                <w:bCs/>
                <w:iCs/>
              </w:rPr>
              <w:t>Dato:</w:t>
            </w:r>
          </w:p>
        </w:tc>
        <w:tc>
          <w:tcPr>
            <w:tcW w:w="8394" w:type="dxa"/>
          </w:tcPr>
          <w:p w:rsidR="00AD0ED9" w:rsidRDefault="008601C8" w:rsidP="00AD0ED9">
            <w:pPr>
              <w:rPr>
                <w:bCs/>
                <w:iCs/>
              </w:rPr>
            </w:pPr>
            <w:r>
              <w:rPr>
                <w:bCs/>
                <w:iCs/>
              </w:rPr>
              <w:t>InnoFounder</w:t>
            </w:r>
            <w:r w:rsidR="00AD0ED9" w:rsidRPr="00BF6E8D">
              <w:rPr>
                <w:bCs/>
                <w:iCs/>
              </w:rPr>
              <w:t xml:space="preserve"> 1 – underskrift</w:t>
            </w:r>
          </w:p>
          <w:p w:rsidR="00AD0ED9" w:rsidRDefault="00AD0ED9" w:rsidP="00D07502">
            <w:pPr>
              <w:rPr>
                <w:b/>
                <w:bCs/>
                <w:iCs/>
              </w:rPr>
            </w:pPr>
          </w:p>
          <w:p w:rsidR="00AD0ED9" w:rsidRDefault="00AD0ED9" w:rsidP="00D07502">
            <w:pPr>
              <w:rPr>
                <w:b/>
                <w:bCs/>
                <w:iCs/>
              </w:rPr>
            </w:pPr>
          </w:p>
          <w:p w:rsidR="00162289" w:rsidRDefault="00162289" w:rsidP="00D07502">
            <w:pPr>
              <w:rPr>
                <w:b/>
                <w:bCs/>
                <w:iCs/>
              </w:rPr>
            </w:pPr>
          </w:p>
          <w:p w:rsidR="00AD0ED9" w:rsidRDefault="00AD0ED9" w:rsidP="00D07502">
            <w:pPr>
              <w:rPr>
                <w:b/>
                <w:bCs/>
                <w:iCs/>
              </w:rPr>
            </w:pPr>
          </w:p>
        </w:tc>
      </w:tr>
      <w:tr w:rsidR="00AD0ED9" w:rsidTr="009141A6">
        <w:tc>
          <w:tcPr>
            <w:tcW w:w="1384" w:type="dxa"/>
          </w:tcPr>
          <w:p w:rsidR="00AD0ED9" w:rsidRPr="00AD0ED9" w:rsidRDefault="00AD0ED9" w:rsidP="00D07502">
            <w:pPr>
              <w:rPr>
                <w:bCs/>
                <w:iCs/>
              </w:rPr>
            </w:pPr>
            <w:r w:rsidRPr="00AD0ED9">
              <w:rPr>
                <w:bCs/>
                <w:iCs/>
              </w:rPr>
              <w:t>Dato:</w:t>
            </w:r>
          </w:p>
        </w:tc>
        <w:tc>
          <w:tcPr>
            <w:tcW w:w="8394" w:type="dxa"/>
          </w:tcPr>
          <w:p w:rsidR="00AD0ED9" w:rsidRDefault="008601C8" w:rsidP="00D07502">
            <w:pPr>
              <w:rPr>
                <w:bCs/>
                <w:iCs/>
              </w:rPr>
            </w:pPr>
            <w:r>
              <w:rPr>
                <w:bCs/>
                <w:iCs/>
              </w:rPr>
              <w:t>InnoFounder</w:t>
            </w:r>
            <w:r w:rsidR="00AD0ED9" w:rsidRPr="00BF6E8D">
              <w:rPr>
                <w:bCs/>
                <w:iCs/>
              </w:rPr>
              <w:t xml:space="preserve"> 2 </w:t>
            </w:r>
            <w:r w:rsidR="00AD0ED9">
              <w:rPr>
                <w:bCs/>
                <w:iCs/>
              </w:rPr>
              <w:t>–</w:t>
            </w:r>
            <w:r w:rsidR="00AD0ED9" w:rsidRPr="00BF6E8D">
              <w:rPr>
                <w:bCs/>
                <w:iCs/>
              </w:rPr>
              <w:t xml:space="preserve"> underskrift</w:t>
            </w:r>
          </w:p>
          <w:p w:rsidR="00AD0ED9" w:rsidRDefault="00AD0ED9" w:rsidP="00D07502">
            <w:pPr>
              <w:rPr>
                <w:bCs/>
                <w:iCs/>
              </w:rPr>
            </w:pPr>
          </w:p>
          <w:p w:rsidR="00162289" w:rsidRDefault="00162289" w:rsidP="00D07502">
            <w:pPr>
              <w:rPr>
                <w:bCs/>
                <w:iCs/>
              </w:rPr>
            </w:pPr>
          </w:p>
          <w:p w:rsidR="00AD0ED9" w:rsidRDefault="00AD0ED9" w:rsidP="00D07502">
            <w:pPr>
              <w:rPr>
                <w:bCs/>
                <w:iCs/>
              </w:rPr>
            </w:pPr>
          </w:p>
          <w:p w:rsidR="00AD0ED9" w:rsidRDefault="00AD0ED9" w:rsidP="00D07502">
            <w:pPr>
              <w:rPr>
                <w:b/>
                <w:bCs/>
                <w:iCs/>
              </w:rPr>
            </w:pPr>
          </w:p>
        </w:tc>
      </w:tr>
      <w:tr w:rsidR="00AD0ED9" w:rsidTr="009141A6">
        <w:tc>
          <w:tcPr>
            <w:tcW w:w="1384" w:type="dxa"/>
          </w:tcPr>
          <w:p w:rsidR="00AD0ED9" w:rsidRPr="00AD0ED9" w:rsidRDefault="00AD0ED9" w:rsidP="00D07502">
            <w:pPr>
              <w:rPr>
                <w:bCs/>
                <w:iCs/>
              </w:rPr>
            </w:pPr>
            <w:r w:rsidRPr="00AD0ED9">
              <w:rPr>
                <w:bCs/>
                <w:iCs/>
              </w:rPr>
              <w:t>Dato:</w:t>
            </w:r>
          </w:p>
        </w:tc>
        <w:tc>
          <w:tcPr>
            <w:tcW w:w="8394" w:type="dxa"/>
          </w:tcPr>
          <w:p w:rsidR="00AD0ED9" w:rsidRDefault="008601C8" w:rsidP="00D07502">
            <w:pPr>
              <w:rPr>
                <w:bCs/>
                <w:iCs/>
              </w:rPr>
            </w:pPr>
            <w:r>
              <w:rPr>
                <w:bCs/>
                <w:iCs/>
              </w:rPr>
              <w:t>InnoFounder</w:t>
            </w:r>
            <w:r w:rsidR="00AD0ED9" w:rsidRPr="00BF6E8D">
              <w:rPr>
                <w:bCs/>
                <w:iCs/>
              </w:rPr>
              <w:t xml:space="preserve"> 3 </w:t>
            </w:r>
            <w:r w:rsidR="00AD0ED9">
              <w:rPr>
                <w:bCs/>
                <w:iCs/>
              </w:rPr>
              <w:t>–</w:t>
            </w:r>
            <w:r w:rsidR="00AD0ED9" w:rsidRPr="00BF6E8D">
              <w:rPr>
                <w:bCs/>
                <w:iCs/>
              </w:rPr>
              <w:t xml:space="preserve"> underskrift</w:t>
            </w:r>
          </w:p>
          <w:p w:rsidR="00AD0ED9" w:rsidRDefault="00AD0ED9" w:rsidP="00D07502">
            <w:pPr>
              <w:rPr>
                <w:bCs/>
                <w:iCs/>
              </w:rPr>
            </w:pPr>
          </w:p>
          <w:p w:rsidR="00162289" w:rsidRDefault="00162289" w:rsidP="00D07502">
            <w:pPr>
              <w:rPr>
                <w:bCs/>
                <w:iCs/>
              </w:rPr>
            </w:pPr>
          </w:p>
          <w:p w:rsidR="00AD0ED9" w:rsidRDefault="00AD0ED9" w:rsidP="00D07502">
            <w:pPr>
              <w:rPr>
                <w:bCs/>
                <w:iCs/>
              </w:rPr>
            </w:pPr>
          </w:p>
          <w:p w:rsidR="00AD0ED9" w:rsidRDefault="00AD0ED9" w:rsidP="00D07502">
            <w:pPr>
              <w:rPr>
                <w:b/>
                <w:bCs/>
                <w:iCs/>
              </w:rPr>
            </w:pPr>
          </w:p>
        </w:tc>
      </w:tr>
    </w:tbl>
    <w:p w:rsidR="00AD0ED9" w:rsidRPr="00D54CAA" w:rsidRDefault="00AD0ED9" w:rsidP="00D07502">
      <w:pPr>
        <w:rPr>
          <w:b/>
          <w:bCs/>
          <w:iCs/>
        </w:rPr>
      </w:pPr>
    </w:p>
    <w:sectPr w:rsidR="00AD0ED9" w:rsidRPr="00D54CAA" w:rsidSect="00D54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D77" w:rsidRDefault="008D2D77" w:rsidP="004B55BC">
      <w:r>
        <w:separator/>
      </w:r>
    </w:p>
  </w:endnote>
  <w:endnote w:type="continuationSeparator" w:id="0">
    <w:p w:rsidR="008D2D77" w:rsidRDefault="008D2D77" w:rsidP="004B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37" w:rsidRDefault="00A6383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C90" w:rsidRPr="00952C80" w:rsidRDefault="00F25C90" w:rsidP="00F25C90">
    <w:pPr>
      <w:pStyle w:val="Sidefod"/>
      <w:ind w:right="-2041"/>
    </w:pPr>
    <w:r>
      <w:tab/>
    </w:r>
    <w:proofErr w:type="gramStart"/>
    <w:r w:rsidRPr="008D3E94">
      <w:t>INNOVATIONSFONDEN</w:t>
    </w:r>
    <w:r>
      <w:t xml:space="preserve"> </w:t>
    </w:r>
    <w:r w:rsidRPr="008D3E94">
      <w:t xml:space="preserve"> </w:t>
    </w:r>
    <w:r w:rsidRPr="008D3E94">
      <w:rPr>
        <w:rStyle w:val="Template-Skrstreg"/>
      </w:rPr>
      <w:t>/</w:t>
    </w:r>
    <w:proofErr w:type="gramEnd"/>
    <w:r w:rsidRPr="008D3E94">
      <w:t xml:space="preserve"> </w:t>
    </w:r>
    <w:r>
      <w:t xml:space="preserve"> </w:t>
    </w:r>
    <w:r w:rsidR="00657E7F">
      <w:t>EUROPA PLADS</w:t>
    </w:r>
    <w:r w:rsidR="00A63837">
      <w:t xml:space="preserve"> 2</w:t>
    </w:r>
    <w:r w:rsidRPr="008D3E94">
      <w:t xml:space="preserve">, 4. SAL </w:t>
    </w:r>
    <w:r>
      <w:t xml:space="preserve"> </w:t>
    </w:r>
    <w:r w:rsidRPr="008D3E94">
      <w:rPr>
        <w:rStyle w:val="Template-Skrstreg"/>
      </w:rPr>
      <w:t>/</w:t>
    </w:r>
    <w:r w:rsidRPr="008D3E94">
      <w:t xml:space="preserve"> </w:t>
    </w:r>
    <w:r>
      <w:t xml:space="preserve"> </w:t>
    </w:r>
    <w:r w:rsidR="00657E7F">
      <w:t>8000 AARHUS C</w:t>
    </w:r>
    <w:r w:rsidRPr="008D3E94">
      <w:t xml:space="preserve"> </w:t>
    </w:r>
    <w:r>
      <w:t xml:space="preserve"> </w:t>
    </w:r>
    <w:r w:rsidRPr="008D3E94">
      <w:rPr>
        <w:rStyle w:val="Template-Skrstreg"/>
      </w:rPr>
      <w:t>/</w:t>
    </w:r>
    <w:r w:rsidRPr="008D3E94">
      <w:t xml:space="preserve"> </w:t>
    </w:r>
    <w:r>
      <w:t xml:space="preserve"> W: I</w:t>
    </w:r>
    <w:r w:rsidRPr="008D3E94">
      <w:t>NNOVATIONSFONDEN.DK</w:t>
    </w:r>
  </w:p>
  <w:p w:rsidR="00F25C90" w:rsidRDefault="00F25C90" w:rsidP="00F25C90">
    <w:pPr>
      <w:pStyle w:val="Sidefod"/>
      <w:tabs>
        <w:tab w:val="clear" w:pos="4819"/>
        <w:tab w:val="clear" w:pos="9638"/>
        <w:tab w:val="left" w:pos="207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042" w:rsidRPr="00952C80" w:rsidRDefault="00B70042" w:rsidP="00B70042">
    <w:pPr>
      <w:pStyle w:val="Sidefod"/>
      <w:ind w:right="-2041"/>
    </w:pPr>
    <w:r w:rsidRPr="008D3E94">
      <w:t>INNOVATIONSFONDEN</w:t>
    </w:r>
    <w:r>
      <w:t xml:space="preserve"> </w:t>
    </w:r>
    <w:r w:rsidRPr="008D3E94">
      <w:t xml:space="preserve"> </w:t>
    </w:r>
    <w:r w:rsidRPr="008D3E94">
      <w:rPr>
        <w:rStyle w:val="Template-Skrstreg"/>
      </w:rPr>
      <w:t>/</w:t>
    </w:r>
    <w:r w:rsidRPr="008D3E94">
      <w:t xml:space="preserve"> </w:t>
    </w:r>
    <w:r>
      <w:t xml:space="preserve"> </w:t>
    </w:r>
    <w:r w:rsidRPr="008D3E94">
      <w:t xml:space="preserve">ØSTERGADE 26 A, 4. SAL </w:t>
    </w:r>
    <w:r>
      <w:t xml:space="preserve"> </w:t>
    </w:r>
    <w:r w:rsidRPr="008D3E94">
      <w:rPr>
        <w:rStyle w:val="Template-Skrstreg"/>
      </w:rPr>
      <w:t>/</w:t>
    </w:r>
    <w:r w:rsidRPr="008D3E94">
      <w:t xml:space="preserve"> </w:t>
    </w:r>
    <w:r>
      <w:t xml:space="preserve"> </w:t>
    </w:r>
    <w:r w:rsidRPr="008D3E94">
      <w:t xml:space="preserve">1100 KØBENHAVN K </w:t>
    </w:r>
    <w:r>
      <w:t xml:space="preserve"> </w:t>
    </w:r>
    <w:r w:rsidRPr="008D3E94">
      <w:rPr>
        <w:rStyle w:val="Template-Skrstreg"/>
      </w:rPr>
      <w:t>/</w:t>
    </w:r>
    <w:r w:rsidRPr="008D3E94">
      <w:t xml:space="preserve"> </w:t>
    </w:r>
    <w:r>
      <w:t xml:space="preserve"> W: I</w:t>
    </w:r>
    <w:r w:rsidRPr="008D3E94">
      <w:t>NNOVATIONSFONDEN.DK</w:t>
    </w:r>
  </w:p>
  <w:p w:rsidR="00B70042" w:rsidRPr="00B70042" w:rsidRDefault="00B70042" w:rsidP="00B7004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D77" w:rsidRDefault="008D2D77" w:rsidP="004B55BC">
      <w:r>
        <w:separator/>
      </w:r>
    </w:p>
  </w:footnote>
  <w:footnote w:type="continuationSeparator" w:id="0">
    <w:p w:rsidR="008D2D77" w:rsidRDefault="008D2D77" w:rsidP="004B5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37" w:rsidRDefault="00A6383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5BC" w:rsidRPr="00952C80" w:rsidRDefault="00A63837" w:rsidP="00657E7F">
    <w:pPr>
      <w:pStyle w:val="Sidehoved"/>
      <w:ind w:firstLine="2608"/>
      <w:rPr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67456" behindDoc="0" locked="0" layoutInCell="1" allowOverlap="1" wp14:anchorId="3D912C94" wp14:editId="0568057B">
          <wp:simplePos x="0" y="0"/>
          <wp:positionH relativeFrom="column">
            <wp:posOffset>4320540</wp:posOffset>
          </wp:positionH>
          <wp:positionV relativeFrom="paragraph">
            <wp:posOffset>167005</wp:posOffset>
          </wp:positionV>
          <wp:extent cx="2045970" cy="307975"/>
          <wp:effectExtent l="0" t="0" r="0" b="0"/>
          <wp:wrapSquare wrapText="bothSides"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307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E7F">
      <w:rPr>
        <w:lang w:eastAsia="da-DK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042" w:rsidRDefault="00B70042">
    <w:pPr>
      <w:pStyle w:val="Sidehoved"/>
    </w:pPr>
    <w:r w:rsidRPr="00952C80"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0327ACA" wp14:editId="5B9D81EE">
              <wp:simplePos x="0" y="0"/>
              <wp:positionH relativeFrom="page">
                <wp:posOffset>4845685</wp:posOffset>
              </wp:positionH>
              <wp:positionV relativeFrom="page">
                <wp:posOffset>439742</wp:posOffset>
              </wp:positionV>
              <wp:extent cx="1997710" cy="507365"/>
              <wp:effectExtent l="0" t="0" r="2540" b="6985"/>
              <wp:wrapNone/>
              <wp:docPr id="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97710" cy="507365"/>
                        <a:chOff x="0" y="0"/>
                        <a:chExt cx="1998345" cy="506730"/>
                      </a:xfrm>
                    </wpg:grpSpPr>
                    <pic:pic xmlns:pic="http://schemas.openxmlformats.org/drawingml/2006/picture">
                      <pic:nvPicPr>
                        <pic:cNvPr id="4" name="Bomærke" descr="U:\InnovationsFonden\Jobs\5256_Skabelon projekt\Work\Grafik\Innovationsfonden_logo_stjerne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965" y="0"/>
                          <a:ext cx="3810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LogoNoTagline" descr="U:\InnovationsFonden\Jobs\5256_Skabelon projekt\Work\Grafik\Innovationsfonden_logo_DK_uden tagline.emf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54305"/>
                          <a:ext cx="199834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8CF45" id="Group 2" o:spid="_x0000_s1026" style="position:absolute;margin-left:381.55pt;margin-top:34.65pt;width:157.3pt;height:39.95pt;z-index:251661312;mso-position-horizontal-relative:page;mso-position-vertical-relative:page;mso-width-relative:margin;mso-height-relative:margin" coordsize="19983,5067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omærke" o:spid="_x0000_s1027" type="#_x0000_t75" style="position:absolute;left:1009;width:3810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">
                <v:imagedata r:id="rId3" o:title="Innovationsfonden_logo_stjerne"/>
                <v:path arrowok="t"/>
              </v:shape>
              <v:shape id="LogoNoTagline" o:spid="_x0000_s1028" type="#_x0000_t75" style="position:absolute;top:1543;width:19983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">
                <v:imagedata r:id="rId4" o:title="Innovationsfonden_logo_DK_uden tagline"/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C0394"/>
    <w:multiLevelType w:val="multilevel"/>
    <w:tmpl w:val="9F585D14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E5"/>
    <w:rsid w:val="00075EFA"/>
    <w:rsid w:val="000A2433"/>
    <w:rsid w:val="00124FF3"/>
    <w:rsid w:val="00162289"/>
    <w:rsid w:val="00193F39"/>
    <w:rsid w:val="00197991"/>
    <w:rsid w:val="0021405A"/>
    <w:rsid w:val="002D553D"/>
    <w:rsid w:val="00352362"/>
    <w:rsid w:val="00450BCC"/>
    <w:rsid w:val="00453674"/>
    <w:rsid w:val="00497DA8"/>
    <w:rsid w:val="004B55BC"/>
    <w:rsid w:val="0059212A"/>
    <w:rsid w:val="005B58DC"/>
    <w:rsid w:val="0061264C"/>
    <w:rsid w:val="00657E7F"/>
    <w:rsid w:val="00667DFB"/>
    <w:rsid w:val="0069217D"/>
    <w:rsid w:val="006D0832"/>
    <w:rsid w:val="006D22AB"/>
    <w:rsid w:val="006F2206"/>
    <w:rsid w:val="007615CB"/>
    <w:rsid w:val="007F6048"/>
    <w:rsid w:val="008601C8"/>
    <w:rsid w:val="008D2D77"/>
    <w:rsid w:val="008F548E"/>
    <w:rsid w:val="009141A6"/>
    <w:rsid w:val="00914B9E"/>
    <w:rsid w:val="00966F75"/>
    <w:rsid w:val="0097368C"/>
    <w:rsid w:val="00A35EBF"/>
    <w:rsid w:val="00A63837"/>
    <w:rsid w:val="00AA1D93"/>
    <w:rsid w:val="00AB1678"/>
    <w:rsid w:val="00AC0389"/>
    <w:rsid w:val="00AD0ED9"/>
    <w:rsid w:val="00B355A0"/>
    <w:rsid w:val="00B70042"/>
    <w:rsid w:val="00BF6E8D"/>
    <w:rsid w:val="00C01C76"/>
    <w:rsid w:val="00C67EF6"/>
    <w:rsid w:val="00D07502"/>
    <w:rsid w:val="00D410B9"/>
    <w:rsid w:val="00D54CAA"/>
    <w:rsid w:val="00E24536"/>
    <w:rsid w:val="00E76E2A"/>
    <w:rsid w:val="00EF310B"/>
    <w:rsid w:val="00F106E5"/>
    <w:rsid w:val="00F2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B7C4E7-E039-4695-9AE0-41FD25BF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5BC"/>
    <w:pPr>
      <w:spacing w:after="0" w:line="240" w:lineRule="auto"/>
    </w:pPr>
    <w:rPr>
      <w:rFonts w:ascii="Calibri" w:hAnsi="Calibri" w:cs="Times New Roman"/>
    </w:rPr>
  </w:style>
  <w:style w:type="paragraph" w:styleId="Overskrift1">
    <w:name w:val="heading 1"/>
    <w:basedOn w:val="Normal"/>
    <w:link w:val="Overskrift1Tegn"/>
    <w:uiPriority w:val="9"/>
    <w:qFormat/>
    <w:rsid w:val="004B55BC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B55B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B55BC"/>
  </w:style>
  <w:style w:type="paragraph" w:styleId="Sidefod">
    <w:name w:val="footer"/>
    <w:basedOn w:val="Normal"/>
    <w:link w:val="SidefodTegn"/>
    <w:uiPriority w:val="21"/>
    <w:unhideWhenUsed/>
    <w:rsid w:val="004B55B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21"/>
    <w:rsid w:val="004B55BC"/>
  </w:style>
  <w:style w:type="character" w:customStyle="1" w:styleId="Template-Skrstreg">
    <w:name w:val="Template - Skråstreg"/>
    <w:basedOn w:val="Standardskrifttypeiafsnit"/>
    <w:uiPriority w:val="8"/>
    <w:semiHidden/>
    <w:rsid w:val="004B55BC"/>
    <w:rPr>
      <w:color w:val="00A6AA"/>
      <w:sz w:val="1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B55BC"/>
    <w:rPr>
      <w:rFonts w:ascii="Times New Roman" w:hAnsi="Times New Roman" w:cs="Times New Roman"/>
      <w:b/>
      <w:bCs/>
      <w:kern w:val="36"/>
      <w:sz w:val="48"/>
      <w:szCs w:val="48"/>
      <w:lang w:eastAsia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B55BC"/>
    <w:pPr>
      <w:spacing w:after="200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B55BC"/>
    <w:rPr>
      <w:rFonts w:ascii="Calibri" w:hAnsi="Calibri" w:cs="Times New Roman"/>
      <w:sz w:val="20"/>
      <w:szCs w:val="20"/>
    </w:rPr>
  </w:style>
  <w:style w:type="paragraph" w:styleId="Ingenafstand">
    <w:name w:val="No Spacing"/>
    <w:basedOn w:val="Normal"/>
    <w:uiPriority w:val="1"/>
    <w:qFormat/>
    <w:rsid w:val="004B55BC"/>
  </w:style>
  <w:style w:type="character" w:styleId="Kommentarhenvisning">
    <w:name w:val="annotation reference"/>
    <w:basedOn w:val="Standardskrifttypeiafsnit"/>
    <w:uiPriority w:val="99"/>
    <w:semiHidden/>
    <w:unhideWhenUsed/>
    <w:rsid w:val="004B55B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B55B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B55BC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2D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notetekst">
    <w:name w:val="endnote text"/>
    <w:basedOn w:val="Normal"/>
    <w:link w:val="SlutnotetekstTegn"/>
    <w:uiPriority w:val="99"/>
    <w:semiHidden/>
    <w:unhideWhenUsed/>
    <w:rsid w:val="006F2206"/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6F2206"/>
    <w:rPr>
      <w:rFonts w:ascii="Calibri" w:hAnsi="Calibri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6F2206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6F2206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6F2206"/>
    <w:rPr>
      <w:rFonts w:ascii="Calibri" w:hAnsi="Calibri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6F22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Kommunikation\Materiale%20for%20alle%20medarbejdere\Skabeloner\Word\Tekstskabelon%20ekster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098A1-F327-48C3-80DA-BA211D6C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Tekstskabelon ekstern.dotx</Template>
  <TotalTime>0</TotalTime>
  <Pages>2</Pages>
  <Words>228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Sidsel Hougaard</dc:creator>
  <cp:lastModifiedBy>Line Skouboe</cp:lastModifiedBy>
  <cp:revision>2</cp:revision>
  <dcterms:created xsi:type="dcterms:W3CDTF">2022-06-23T07:03:00Z</dcterms:created>
  <dcterms:modified xsi:type="dcterms:W3CDTF">2022-06-23T07:03:00Z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</Properties>
</file>